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E83" w:rsidRPr="00FC2A57" w:rsidRDefault="00C64E83" w:rsidP="00FC2A57">
      <w:pPr>
        <w:jc w:val="center"/>
        <w:rPr>
          <w:b/>
          <w:u w:val="single"/>
          <w:lang w:val="en-GB"/>
        </w:rPr>
      </w:pPr>
      <w:r w:rsidRPr="00FC2A57">
        <w:rPr>
          <w:b/>
          <w:u w:val="single"/>
          <w:lang w:val="en-GB"/>
        </w:rPr>
        <w:t>Loweswater Parish Council</w:t>
      </w:r>
    </w:p>
    <w:p w:rsidR="00C64E83" w:rsidRDefault="00C64E83" w:rsidP="00FC2A57">
      <w:pPr>
        <w:jc w:val="center"/>
        <w:rPr>
          <w:b/>
          <w:lang w:val="en-GB"/>
        </w:rPr>
      </w:pPr>
      <w:r w:rsidRPr="00FC2A57">
        <w:rPr>
          <w:b/>
          <w:lang w:val="en-GB"/>
        </w:rPr>
        <w:t>Minutes of the meeting held on Thursday 7</w:t>
      </w:r>
      <w:r w:rsidRPr="00FC2A57">
        <w:rPr>
          <w:b/>
          <w:vertAlign w:val="superscript"/>
          <w:lang w:val="en-GB"/>
        </w:rPr>
        <w:t>th</w:t>
      </w:r>
      <w:r w:rsidRPr="00FC2A57">
        <w:rPr>
          <w:b/>
          <w:lang w:val="en-GB"/>
        </w:rPr>
        <w:t xml:space="preserve"> July 2011 at Loweswater Village Hall</w:t>
      </w:r>
    </w:p>
    <w:p w:rsidR="00C64E83" w:rsidRDefault="00C64E83" w:rsidP="00FC2A57">
      <w:pPr>
        <w:jc w:val="center"/>
        <w:rPr>
          <w:b/>
          <w:lang w:val="en-GB"/>
        </w:rPr>
      </w:pPr>
    </w:p>
    <w:p w:rsidR="00C64E83" w:rsidRPr="00D041ED" w:rsidRDefault="00C64E83" w:rsidP="00FC2A57">
      <w:pPr>
        <w:rPr>
          <w:lang w:val="en-GB"/>
        </w:rPr>
      </w:pPr>
      <w:r w:rsidRPr="00D041ED">
        <w:rPr>
          <w:lang w:val="en-GB"/>
        </w:rPr>
        <w:t>The Chairman introduced the new Clerk to the Councillors and wished him well in his new post.</w:t>
      </w:r>
    </w:p>
    <w:p w:rsidR="00C64E83" w:rsidRPr="00D041ED" w:rsidRDefault="00C64E83" w:rsidP="00FC2A57">
      <w:pPr>
        <w:rPr>
          <w:lang w:val="en-GB"/>
        </w:rPr>
      </w:pPr>
    </w:p>
    <w:p w:rsidR="00C64E83" w:rsidRDefault="00C64E83" w:rsidP="00FC2A57">
      <w:pPr>
        <w:pStyle w:val="ListParagraph"/>
        <w:numPr>
          <w:ilvl w:val="0"/>
          <w:numId w:val="1"/>
        </w:numPr>
        <w:rPr>
          <w:lang w:val="en-GB"/>
        </w:rPr>
      </w:pPr>
      <w:r w:rsidRPr="00D041ED">
        <w:rPr>
          <w:b/>
          <w:u w:val="single"/>
          <w:lang w:val="en-GB"/>
        </w:rPr>
        <w:t>Present:</w:t>
      </w:r>
      <w:r w:rsidRPr="00D041ED">
        <w:rPr>
          <w:lang w:val="en-GB"/>
        </w:rPr>
        <w:t xml:space="preserve"> Cllrs: Hayton, Burridge, Meadley, Walker and Leck. </w:t>
      </w:r>
    </w:p>
    <w:p w:rsidR="00C64E83" w:rsidRPr="00D041ED" w:rsidRDefault="00C64E83" w:rsidP="00D041ED">
      <w:pPr>
        <w:pStyle w:val="ListParagraph"/>
        <w:rPr>
          <w:lang w:val="en-GB"/>
        </w:rPr>
      </w:pPr>
      <w:r w:rsidRPr="00D041ED">
        <w:rPr>
          <w:lang w:val="en-GB"/>
        </w:rPr>
        <w:t>County &amp; Borough Cllr. Eric Nicholson was also in attendance.</w:t>
      </w:r>
    </w:p>
    <w:p w:rsidR="00C64E83" w:rsidRPr="00D041ED" w:rsidRDefault="00C64E83" w:rsidP="00587B69">
      <w:pPr>
        <w:pStyle w:val="ListParagraph"/>
        <w:rPr>
          <w:lang w:val="en-GB"/>
        </w:rPr>
      </w:pPr>
    </w:p>
    <w:p w:rsidR="00C64E83" w:rsidRPr="00D041ED" w:rsidRDefault="00C64E83" w:rsidP="00FC2A57">
      <w:pPr>
        <w:pStyle w:val="ListParagraph"/>
        <w:numPr>
          <w:ilvl w:val="0"/>
          <w:numId w:val="1"/>
        </w:numPr>
        <w:rPr>
          <w:lang w:val="en-GB"/>
        </w:rPr>
      </w:pPr>
      <w:r w:rsidRPr="00D041ED">
        <w:rPr>
          <w:b/>
          <w:u w:val="single"/>
          <w:lang w:val="en-GB"/>
        </w:rPr>
        <w:t>Apologies for absence:</w:t>
      </w:r>
      <w:r w:rsidRPr="00D041ED">
        <w:rPr>
          <w:lang w:val="en-GB"/>
        </w:rPr>
        <w:t xml:space="preserve"> Cllrs: Coles &amp; Todd</w:t>
      </w:r>
    </w:p>
    <w:p w:rsidR="00C64E83" w:rsidRPr="00D041ED" w:rsidRDefault="00C64E83" w:rsidP="00587B69">
      <w:pPr>
        <w:rPr>
          <w:lang w:val="en-GB"/>
        </w:rPr>
      </w:pPr>
    </w:p>
    <w:p w:rsidR="00C64E83" w:rsidRPr="00D041ED" w:rsidRDefault="00C64E83" w:rsidP="00FC2A57">
      <w:pPr>
        <w:pStyle w:val="ListParagraph"/>
        <w:numPr>
          <w:ilvl w:val="0"/>
          <w:numId w:val="1"/>
        </w:numPr>
        <w:rPr>
          <w:lang w:val="en-GB"/>
        </w:rPr>
      </w:pPr>
      <w:r w:rsidRPr="00D041ED">
        <w:rPr>
          <w:b/>
          <w:u w:val="single"/>
          <w:lang w:val="en-GB"/>
        </w:rPr>
        <w:t>Declarations of Interest:</w:t>
      </w:r>
      <w:r w:rsidRPr="00D041ED">
        <w:rPr>
          <w:lang w:val="en-GB"/>
        </w:rPr>
        <w:t xml:space="preserve"> Cllr. Hayton declared an interest in agenda item 8, Planning.</w:t>
      </w:r>
    </w:p>
    <w:p w:rsidR="00C64E83" w:rsidRPr="00D041ED" w:rsidRDefault="00C64E83" w:rsidP="00587B69">
      <w:pPr>
        <w:rPr>
          <w:lang w:val="en-GB"/>
        </w:rPr>
      </w:pPr>
    </w:p>
    <w:p w:rsidR="00C64E83" w:rsidRPr="00D041ED" w:rsidRDefault="00C64E83" w:rsidP="00FC2A57">
      <w:pPr>
        <w:pStyle w:val="ListParagraph"/>
        <w:numPr>
          <w:ilvl w:val="0"/>
          <w:numId w:val="1"/>
        </w:numPr>
        <w:rPr>
          <w:lang w:val="en-GB"/>
        </w:rPr>
      </w:pPr>
      <w:r w:rsidRPr="00D041ED">
        <w:rPr>
          <w:b/>
          <w:u w:val="single"/>
          <w:lang w:val="en-GB"/>
        </w:rPr>
        <w:t>Minutes of previous meeting:</w:t>
      </w:r>
      <w:r w:rsidRPr="00D041ED">
        <w:rPr>
          <w:lang w:val="en-GB"/>
        </w:rPr>
        <w:t xml:space="preserve"> The minutes of the meeting held on 6</w:t>
      </w:r>
      <w:r w:rsidRPr="00D041ED">
        <w:rPr>
          <w:vertAlign w:val="superscript"/>
          <w:lang w:val="en-GB"/>
        </w:rPr>
        <w:t>th</w:t>
      </w:r>
      <w:r w:rsidRPr="00D041ED">
        <w:rPr>
          <w:lang w:val="en-GB"/>
        </w:rPr>
        <w:t xml:space="preserve"> June 2011 were accepted as a true and accurate record and councillors authorised the Chair to sign them.</w:t>
      </w:r>
    </w:p>
    <w:p w:rsidR="00C64E83" w:rsidRPr="00D041ED" w:rsidRDefault="00C64E83" w:rsidP="00587B69">
      <w:pPr>
        <w:rPr>
          <w:lang w:val="en-GB"/>
        </w:rPr>
      </w:pPr>
    </w:p>
    <w:p w:rsidR="00C64E83" w:rsidRPr="00D041ED" w:rsidRDefault="00C64E83" w:rsidP="00FC2A57">
      <w:pPr>
        <w:pStyle w:val="ListParagraph"/>
        <w:numPr>
          <w:ilvl w:val="0"/>
          <w:numId w:val="1"/>
        </w:numPr>
        <w:rPr>
          <w:lang w:val="en-GB"/>
        </w:rPr>
      </w:pPr>
      <w:r w:rsidRPr="00D041ED">
        <w:rPr>
          <w:b/>
          <w:u w:val="single"/>
          <w:lang w:val="en-GB"/>
        </w:rPr>
        <w:t>Presentation from Street Scene Officer, Allerdale BC:</w:t>
      </w:r>
      <w:r w:rsidRPr="00D041ED">
        <w:rPr>
          <w:lang w:val="en-GB"/>
        </w:rPr>
        <w:t xml:space="preserve"> The officer had contacted the Clerk explaining that she would not be able to attend due to illness.</w:t>
      </w:r>
    </w:p>
    <w:p w:rsidR="00C64E83" w:rsidRPr="00D041ED" w:rsidRDefault="00C64E83" w:rsidP="00587B69">
      <w:pPr>
        <w:rPr>
          <w:lang w:val="en-GB"/>
        </w:rPr>
      </w:pPr>
    </w:p>
    <w:p w:rsidR="00C64E83" w:rsidRPr="00D041ED" w:rsidRDefault="00C64E83" w:rsidP="00FC2A57">
      <w:pPr>
        <w:pStyle w:val="ListParagraph"/>
        <w:numPr>
          <w:ilvl w:val="0"/>
          <w:numId w:val="1"/>
        </w:numPr>
        <w:rPr>
          <w:lang w:val="en-GB"/>
        </w:rPr>
      </w:pPr>
      <w:r w:rsidRPr="00D041ED">
        <w:rPr>
          <w:b/>
          <w:u w:val="single"/>
          <w:lang w:val="en-GB"/>
        </w:rPr>
        <w:t>Public Participation:</w:t>
      </w:r>
      <w:r w:rsidRPr="00D041ED">
        <w:rPr>
          <w:lang w:val="en-GB"/>
        </w:rPr>
        <w:t xml:space="preserve"> Mr Webb of Damson Ghyll was in attendance and it was agreed to combine agenda items 6 and 8, Planning. Cllr. Hayton left the meeting and Cllr. Burridge assumed the Chair.</w:t>
      </w:r>
    </w:p>
    <w:p w:rsidR="00C64E83" w:rsidRPr="00D041ED" w:rsidRDefault="00C64E83" w:rsidP="00CD407C">
      <w:pPr>
        <w:pStyle w:val="ListParagraph"/>
        <w:rPr>
          <w:lang w:val="en-GB"/>
        </w:rPr>
      </w:pPr>
      <w:r w:rsidRPr="00D041ED">
        <w:rPr>
          <w:lang w:val="en-GB"/>
        </w:rPr>
        <w:t>It was confirmed that all the Councillors present had seen the plans relating to Damson Ghyll.</w:t>
      </w:r>
    </w:p>
    <w:p w:rsidR="00C64E83" w:rsidRPr="00D041ED" w:rsidRDefault="00C64E83" w:rsidP="007A7077">
      <w:pPr>
        <w:pStyle w:val="ListParagraph"/>
        <w:rPr>
          <w:lang w:val="en-GB"/>
        </w:rPr>
      </w:pPr>
      <w:r w:rsidRPr="00D041ED">
        <w:rPr>
          <w:lang w:val="en-GB"/>
        </w:rPr>
        <w:t>Mr. Webb provided the meeting with some background information regarding land usage at Damson Ghyll stating that the layout of the land made it unclear as to what was given over to domestic use and what to agricultural use. He also explained that large amounts of debris had been either hidden or partially hidden by top soil during the barn conversion. Most of the debris has now been removed, together with some fallen trees and, because of the sloping nature of the ground, some additional walls, paths and terracing have been installed. As this work was undertaken on land assigned to agricultural use Mr. Webb has had to apply to the LDNP for ‘Change of Use’ for approximately one third of the agricultural use land on his property, though there will be no actual change of use. The LDNP Planning Officer has indicated that he is not happy with one of the walls and has asked for the paths to be seeded over. Mr. Webb has agreed to seed the paths but feels that the wall will blend into the landscape in time with weathering. He also stated that most local people have supported his application and requested that the Parish Council, if appropriate, send a letter of support to the LDNP Planning Department.</w:t>
      </w:r>
    </w:p>
    <w:p w:rsidR="00C64E83" w:rsidRPr="00D041ED" w:rsidRDefault="00C64E83" w:rsidP="007A7077">
      <w:pPr>
        <w:pStyle w:val="ListParagraph"/>
        <w:rPr>
          <w:lang w:val="en-GB"/>
        </w:rPr>
      </w:pPr>
      <w:r w:rsidRPr="00D041ED">
        <w:rPr>
          <w:lang w:val="en-GB"/>
        </w:rPr>
        <w:t>Mr. Webb thanked the Council for listening to his presentation and left the meeting.</w:t>
      </w:r>
    </w:p>
    <w:p w:rsidR="00C64E83" w:rsidRPr="00D041ED" w:rsidRDefault="00C64E83" w:rsidP="007A7077">
      <w:pPr>
        <w:pStyle w:val="ListParagraph"/>
        <w:rPr>
          <w:lang w:val="en-GB"/>
        </w:rPr>
      </w:pPr>
      <w:r w:rsidRPr="00D041ED">
        <w:rPr>
          <w:lang w:val="en-GB"/>
        </w:rPr>
        <w:t>After a brief discussion Councillors agreed to support the Change of Use application.</w:t>
      </w:r>
    </w:p>
    <w:p w:rsidR="00C64E83" w:rsidRPr="00D041ED" w:rsidRDefault="00C64E83" w:rsidP="00280D18">
      <w:pPr>
        <w:pStyle w:val="ListParagraph"/>
        <w:jc w:val="right"/>
        <w:rPr>
          <w:b/>
          <w:lang w:val="en-GB"/>
        </w:rPr>
      </w:pPr>
    </w:p>
    <w:p w:rsidR="00C64E83" w:rsidRPr="00D041ED" w:rsidRDefault="00C64E83" w:rsidP="00280D18">
      <w:pPr>
        <w:pStyle w:val="ListParagraph"/>
        <w:jc w:val="right"/>
        <w:rPr>
          <w:b/>
          <w:lang w:val="en-GB"/>
        </w:rPr>
      </w:pPr>
      <w:r w:rsidRPr="00D041ED">
        <w:rPr>
          <w:b/>
          <w:lang w:val="en-GB"/>
        </w:rPr>
        <w:t>ACTION: Clerk to write to LDNP Planning Department supporting application.</w:t>
      </w:r>
    </w:p>
    <w:p w:rsidR="00C64E83" w:rsidRPr="00D041ED" w:rsidRDefault="00C64E83" w:rsidP="00280D18">
      <w:pPr>
        <w:pStyle w:val="ListParagraph"/>
        <w:rPr>
          <w:lang w:val="en-GB"/>
        </w:rPr>
      </w:pPr>
    </w:p>
    <w:p w:rsidR="00C64E83" w:rsidRPr="00D041ED" w:rsidRDefault="00C64E83" w:rsidP="00280D18">
      <w:pPr>
        <w:pStyle w:val="ListParagraph"/>
        <w:rPr>
          <w:lang w:val="en-GB"/>
        </w:rPr>
      </w:pPr>
      <w:r w:rsidRPr="00D041ED">
        <w:rPr>
          <w:lang w:val="en-GB"/>
        </w:rPr>
        <w:t>A second planning application from Mr. Bell of Hudson Place was discussed and all Councillors were supportive of the application.</w:t>
      </w:r>
    </w:p>
    <w:p w:rsidR="00C64E83" w:rsidRPr="00D041ED" w:rsidRDefault="00C64E83" w:rsidP="00280D18">
      <w:pPr>
        <w:pStyle w:val="ListParagraph"/>
        <w:jc w:val="right"/>
        <w:rPr>
          <w:b/>
          <w:lang w:val="en-GB"/>
        </w:rPr>
      </w:pPr>
    </w:p>
    <w:p w:rsidR="00C64E83" w:rsidRPr="00D041ED" w:rsidRDefault="00C64E83" w:rsidP="00280D18">
      <w:pPr>
        <w:pStyle w:val="ListParagraph"/>
        <w:jc w:val="right"/>
        <w:rPr>
          <w:b/>
          <w:lang w:val="en-GB"/>
        </w:rPr>
      </w:pPr>
      <w:r w:rsidRPr="00D041ED">
        <w:rPr>
          <w:b/>
          <w:lang w:val="en-GB"/>
        </w:rPr>
        <w:t>ACTION: Clerk to write to LDNP Planning Department supporting application.</w:t>
      </w:r>
    </w:p>
    <w:p w:rsidR="00C64E83" w:rsidRPr="00D041ED" w:rsidRDefault="00C64E83" w:rsidP="00A52DD0">
      <w:pPr>
        <w:pStyle w:val="ListParagraph"/>
        <w:rPr>
          <w:lang w:val="en-GB"/>
        </w:rPr>
      </w:pPr>
    </w:p>
    <w:p w:rsidR="00C64E83" w:rsidRPr="00D041ED" w:rsidRDefault="00C64E83" w:rsidP="00A52DD0">
      <w:pPr>
        <w:pStyle w:val="ListParagraph"/>
        <w:rPr>
          <w:lang w:val="en-GB"/>
        </w:rPr>
      </w:pPr>
      <w:r w:rsidRPr="00D041ED">
        <w:rPr>
          <w:lang w:val="en-GB"/>
        </w:rPr>
        <w:t>A letter has been received from Buttermere Parish Council with a copy of a letter the Council received from the National Trust in which the NT explain why they had not opposed the Honister Mine Zip Wire proposal. In the letter from Buttermere PC a request has been made of Loweswater PC to support Buttermere in their opposition to the stance of the NT on this matter. Cllr. Nicholson explained that the main issue that Buttermere PC had with the proposal was the expected increase in traffic the Zip Wire would create. As Loweswater PC councillors at their meeting on 6</w:t>
      </w:r>
      <w:r w:rsidRPr="00D041ED">
        <w:rPr>
          <w:vertAlign w:val="superscript"/>
          <w:lang w:val="en-GB"/>
        </w:rPr>
        <w:t>th</w:t>
      </w:r>
      <w:r w:rsidRPr="00D041ED">
        <w:rPr>
          <w:lang w:val="en-GB"/>
        </w:rPr>
        <w:t xml:space="preserve"> June 2011 supported the Honister Mine Zip Wire proposal, it is not possible for them to support the request from Buttermere PC on this occasion.</w:t>
      </w:r>
    </w:p>
    <w:p w:rsidR="00C64E83" w:rsidRPr="00D041ED" w:rsidRDefault="00C64E83" w:rsidP="00A52DD0">
      <w:pPr>
        <w:pStyle w:val="ListParagraph"/>
        <w:jc w:val="right"/>
        <w:rPr>
          <w:b/>
          <w:lang w:val="en-GB"/>
        </w:rPr>
      </w:pPr>
    </w:p>
    <w:p w:rsidR="00C64E83" w:rsidRPr="00D041ED" w:rsidRDefault="00C64E83" w:rsidP="00A52DD0">
      <w:pPr>
        <w:pStyle w:val="ListParagraph"/>
        <w:jc w:val="right"/>
        <w:rPr>
          <w:b/>
          <w:lang w:val="en-GB"/>
        </w:rPr>
      </w:pPr>
      <w:r w:rsidRPr="00D041ED">
        <w:rPr>
          <w:b/>
          <w:lang w:val="en-GB"/>
        </w:rPr>
        <w:t>ACTION: Clerk to write to Buttermere PC explaining the situation.</w:t>
      </w:r>
    </w:p>
    <w:p w:rsidR="00C64E83" w:rsidRPr="00D041ED" w:rsidRDefault="00C64E83" w:rsidP="00587B69">
      <w:pPr>
        <w:pStyle w:val="ListParagraph"/>
        <w:rPr>
          <w:lang w:val="en-GB"/>
        </w:rPr>
      </w:pPr>
    </w:p>
    <w:p w:rsidR="00C64E83" w:rsidRPr="00D041ED" w:rsidRDefault="00C64E83" w:rsidP="00291F4E">
      <w:pPr>
        <w:pStyle w:val="ListParagraph"/>
        <w:numPr>
          <w:ilvl w:val="0"/>
          <w:numId w:val="1"/>
        </w:numPr>
        <w:rPr>
          <w:lang w:val="en-GB"/>
        </w:rPr>
      </w:pPr>
      <w:r w:rsidRPr="00102580">
        <w:rPr>
          <w:b/>
          <w:u w:val="single"/>
          <w:lang w:val="en-GB"/>
        </w:rPr>
        <w:t>Finance and authorisation of a new Bank Mandate:</w:t>
      </w:r>
      <w:r w:rsidRPr="00D041ED">
        <w:rPr>
          <w:lang w:val="en-GB"/>
        </w:rPr>
        <w:t xml:space="preserve"> The balance in the Community Account: £2,161. The balance in the Business Account: £2,352. Total balance: £4,513.</w:t>
      </w:r>
    </w:p>
    <w:p w:rsidR="00C64E83" w:rsidRPr="00D041ED" w:rsidRDefault="00C64E83" w:rsidP="00291F4E">
      <w:pPr>
        <w:pStyle w:val="ListParagraph"/>
        <w:rPr>
          <w:lang w:val="en-GB"/>
        </w:rPr>
      </w:pPr>
      <w:r w:rsidRPr="00D041ED">
        <w:rPr>
          <w:lang w:val="en-GB"/>
        </w:rPr>
        <w:t xml:space="preserve">Receipts: </w:t>
      </w:r>
      <w:r w:rsidRPr="00D041ED">
        <w:rPr>
          <w:lang w:val="en-GB"/>
        </w:rPr>
        <w:tab/>
        <w:t>£21.61p from Electricity North West in respect of Wayleaves.</w:t>
      </w:r>
    </w:p>
    <w:p w:rsidR="00C64E83" w:rsidRPr="00D041ED" w:rsidRDefault="00C64E83" w:rsidP="00291F4E">
      <w:pPr>
        <w:pStyle w:val="ListParagraph"/>
        <w:rPr>
          <w:lang w:val="en-GB"/>
        </w:rPr>
      </w:pPr>
      <w:r w:rsidRPr="00D041ED">
        <w:rPr>
          <w:lang w:val="en-GB"/>
        </w:rPr>
        <w:t>Payments:</w:t>
      </w:r>
      <w:r w:rsidRPr="00D041ED">
        <w:rPr>
          <w:lang w:val="en-GB"/>
        </w:rPr>
        <w:tab/>
        <w:t>£333.26 being the final payment of the outgoing Clerks salary.</w:t>
      </w:r>
    </w:p>
    <w:p w:rsidR="00C64E83" w:rsidRPr="00D041ED" w:rsidRDefault="00C64E83" w:rsidP="003D6491">
      <w:pPr>
        <w:pStyle w:val="ListParagraph"/>
        <w:ind w:left="2160"/>
        <w:rPr>
          <w:lang w:val="en-GB"/>
        </w:rPr>
      </w:pPr>
      <w:r w:rsidRPr="00D041ED">
        <w:rPr>
          <w:lang w:val="en-GB"/>
        </w:rPr>
        <w:t>£80.00 to Revenue &amp; Customs being the amount of tax payable on the above Clerks salary.</w:t>
      </w:r>
    </w:p>
    <w:p w:rsidR="00C64E83" w:rsidRPr="00D041ED" w:rsidRDefault="00C64E83" w:rsidP="003D6491">
      <w:pPr>
        <w:ind w:left="720"/>
        <w:rPr>
          <w:lang w:val="en-GB"/>
        </w:rPr>
      </w:pPr>
      <w:r w:rsidRPr="00D041ED">
        <w:rPr>
          <w:lang w:val="en-GB"/>
        </w:rPr>
        <w:t>Cllrs. Hayton and Burridge signed the bank mandate to authorise the bank to supply the new Clerk with details relating to the PC accounts.</w:t>
      </w:r>
    </w:p>
    <w:p w:rsidR="00C64E83" w:rsidRPr="00D041ED" w:rsidRDefault="00C64E83" w:rsidP="003D6491">
      <w:pPr>
        <w:ind w:left="720"/>
        <w:rPr>
          <w:lang w:val="en-GB"/>
        </w:rPr>
      </w:pPr>
      <w:r w:rsidRPr="00D041ED">
        <w:rPr>
          <w:lang w:val="en-GB"/>
        </w:rPr>
        <w:t>Discussions regarding the use of Lamont Pridmore to deliver a payroll service for the council were adjourned until the next meeting.</w:t>
      </w:r>
    </w:p>
    <w:p w:rsidR="00C64E83" w:rsidRPr="00D041ED" w:rsidRDefault="00C64E83" w:rsidP="003D6491">
      <w:pPr>
        <w:ind w:left="720"/>
        <w:rPr>
          <w:b/>
          <w:lang w:val="en-GB"/>
        </w:rPr>
      </w:pPr>
    </w:p>
    <w:p w:rsidR="00C64E83" w:rsidRPr="00D041ED" w:rsidRDefault="00C64E83" w:rsidP="003D6491">
      <w:pPr>
        <w:ind w:left="720"/>
        <w:rPr>
          <w:b/>
          <w:lang w:val="en-GB"/>
        </w:rPr>
      </w:pPr>
      <w:r w:rsidRPr="00D041ED">
        <w:rPr>
          <w:b/>
          <w:lang w:val="en-GB"/>
        </w:rPr>
        <w:t xml:space="preserve">ACTION: Clerk to send off payment </w:t>
      </w:r>
      <w:r>
        <w:rPr>
          <w:b/>
          <w:lang w:val="en-GB"/>
        </w:rPr>
        <w:t>to Revenue and Customs and the b</w:t>
      </w:r>
      <w:r w:rsidRPr="00D041ED">
        <w:rPr>
          <w:b/>
          <w:lang w:val="en-GB"/>
        </w:rPr>
        <w:t>ank mandate form to HSBC, Cockermouth.</w:t>
      </w:r>
    </w:p>
    <w:p w:rsidR="00C64E83" w:rsidRPr="00D041ED" w:rsidRDefault="00C64E83" w:rsidP="003D6491">
      <w:pPr>
        <w:ind w:left="720"/>
        <w:rPr>
          <w:b/>
          <w:lang w:val="en-GB"/>
        </w:rPr>
      </w:pPr>
    </w:p>
    <w:p w:rsidR="00C64E83" w:rsidRPr="00D041ED" w:rsidRDefault="00C64E83" w:rsidP="003D6491">
      <w:pPr>
        <w:pStyle w:val="ListParagraph"/>
        <w:numPr>
          <w:ilvl w:val="0"/>
          <w:numId w:val="1"/>
        </w:numPr>
        <w:rPr>
          <w:lang w:val="en-GB"/>
        </w:rPr>
      </w:pPr>
      <w:r w:rsidRPr="00102580">
        <w:rPr>
          <w:b/>
          <w:u w:val="single"/>
          <w:lang w:val="en-GB"/>
        </w:rPr>
        <w:t>Planning Matters:</w:t>
      </w:r>
      <w:r>
        <w:rPr>
          <w:lang w:val="en-GB"/>
        </w:rPr>
        <w:t xml:space="preserve"> </w:t>
      </w:r>
      <w:r w:rsidRPr="00D041ED">
        <w:rPr>
          <w:lang w:val="en-GB"/>
        </w:rPr>
        <w:t>See Agenda item 6.</w:t>
      </w:r>
    </w:p>
    <w:p w:rsidR="00C64E83" w:rsidRPr="00D041ED" w:rsidRDefault="00C64E83" w:rsidP="00587B69">
      <w:pPr>
        <w:pStyle w:val="ListParagraph"/>
        <w:rPr>
          <w:lang w:val="en-GB"/>
        </w:rPr>
      </w:pPr>
    </w:p>
    <w:p w:rsidR="00C64E83" w:rsidRPr="00D041ED" w:rsidRDefault="00C64E83" w:rsidP="003D6491">
      <w:pPr>
        <w:pStyle w:val="ListParagraph"/>
        <w:numPr>
          <w:ilvl w:val="0"/>
          <w:numId w:val="1"/>
        </w:numPr>
        <w:rPr>
          <w:lang w:val="en-GB"/>
        </w:rPr>
      </w:pPr>
      <w:r w:rsidRPr="00102580">
        <w:rPr>
          <w:b/>
          <w:u w:val="single"/>
          <w:lang w:val="en-GB"/>
        </w:rPr>
        <w:t>Report from the Community Police Officer:</w:t>
      </w:r>
      <w:r w:rsidRPr="00D041ED">
        <w:rPr>
          <w:lang w:val="en-GB"/>
        </w:rPr>
        <w:t xml:space="preserve"> An electronic update has been provided. There were two incidents recorded during the last three months:</w:t>
      </w:r>
    </w:p>
    <w:p w:rsidR="00C64E83" w:rsidRPr="00D041ED" w:rsidRDefault="00C64E83" w:rsidP="002D76EE">
      <w:pPr>
        <w:pStyle w:val="ListParagraph"/>
        <w:numPr>
          <w:ilvl w:val="0"/>
          <w:numId w:val="6"/>
        </w:numPr>
        <w:rPr>
          <w:lang w:val="en-GB"/>
        </w:rPr>
      </w:pPr>
      <w:r w:rsidRPr="00D041ED">
        <w:rPr>
          <w:lang w:val="en-GB"/>
        </w:rPr>
        <w:t>Theft of property from unattended motor vehicle in Fangs Brow area.</w:t>
      </w:r>
    </w:p>
    <w:p w:rsidR="00C64E83" w:rsidRPr="00D041ED" w:rsidRDefault="00C64E83" w:rsidP="002D76EE">
      <w:pPr>
        <w:pStyle w:val="ListParagraph"/>
        <w:numPr>
          <w:ilvl w:val="0"/>
          <w:numId w:val="6"/>
        </w:numPr>
        <w:rPr>
          <w:lang w:val="en-GB"/>
        </w:rPr>
      </w:pPr>
      <w:r w:rsidRPr="00D041ED">
        <w:rPr>
          <w:lang w:val="en-GB"/>
        </w:rPr>
        <w:t>Theft of handbag from Kirkstile Inn.</w:t>
      </w:r>
    </w:p>
    <w:p w:rsidR="00C64E83" w:rsidRPr="00D041ED" w:rsidRDefault="00C64E83" w:rsidP="002D76EE">
      <w:pPr>
        <w:ind w:left="720"/>
        <w:rPr>
          <w:lang w:val="en-GB"/>
        </w:rPr>
      </w:pPr>
      <w:r w:rsidRPr="00D041ED">
        <w:rPr>
          <w:lang w:val="en-GB"/>
        </w:rPr>
        <w:t>Both these incidents are currently under investigation.</w:t>
      </w:r>
    </w:p>
    <w:p w:rsidR="00C64E83" w:rsidRPr="00D041ED" w:rsidRDefault="00C64E83" w:rsidP="002D76EE">
      <w:pPr>
        <w:ind w:left="720"/>
        <w:rPr>
          <w:lang w:val="en-GB"/>
        </w:rPr>
      </w:pPr>
      <w:r w:rsidRPr="00D041ED">
        <w:rPr>
          <w:lang w:val="en-GB"/>
        </w:rPr>
        <w:t>The police also requested that residents secure garden sheds and outbuildings and mark all garden equipment using DNA Selecta kits. Cllr. Leck stated that she has some of the Smartwater marking kits if people wish to use them.</w:t>
      </w:r>
    </w:p>
    <w:p w:rsidR="00C64E83" w:rsidRPr="00D041ED" w:rsidRDefault="00C64E83" w:rsidP="002D76EE">
      <w:pPr>
        <w:ind w:left="720"/>
        <w:rPr>
          <w:lang w:val="en-GB"/>
        </w:rPr>
      </w:pPr>
    </w:p>
    <w:p w:rsidR="00C64E83" w:rsidRPr="00D041ED" w:rsidRDefault="00C64E83" w:rsidP="002D76EE">
      <w:pPr>
        <w:pStyle w:val="ListParagraph"/>
        <w:numPr>
          <w:ilvl w:val="0"/>
          <w:numId w:val="1"/>
        </w:numPr>
        <w:rPr>
          <w:lang w:val="en-GB"/>
        </w:rPr>
      </w:pPr>
      <w:r w:rsidRPr="00102580">
        <w:rPr>
          <w:b/>
          <w:u w:val="single"/>
          <w:lang w:val="en-GB"/>
        </w:rPr>
        <w:t>C2C Route:</w:t>
      </w:r>
      <w:r w:rsidRPr="00D041ED">
        <w:rPr>
          <w:lang w:val="en-GB"/>
        </w:rPr>
        <w:t xml:space="preserve"> Cllr. Hayton reported back from the Lorton PC meeting at which a Sustrans Officer was in attendance. It was confirmed at the meeting that whilst the main road through the parish is still the ‘official’ route, the Thackthwaite road is still highlighted on the website, thus causing some confusion to those undertaking the C2C. Cllr Hayton informed the Sustrans Officer of a number of issues that had arisen due to some cyclists using the Thackthwaite road.</w:t>
      </w:r>
    </w:p>
    <w:p w:rsidR="00C64E83" w:rsidRPr="00D041ED" w:rsidRDefault="00C64E83" w:rsidP="00587B69">
      <w:pPr>
        <w:pStyle w:val="ListParagraph"/>
        <w:rPr>
          <w:lang w:val="en-GB"/>
        </w:rPr>
      </w:pPr>
    </w:p>
    <w:p w:rsidR="00C64E83" w:rsidRPr="00D041ED" w:rsidRDefault="00C64E83" w:rsidP="002D76EE">
      <w:pPr>
        <w:pStyle w:val="ListParagraph"/>
        <w:numPr>
          <w:ilvl w:val="0"/>
          <w:numId w:val="1"/>
        </w:numPr>
        <w:rPr>
          <w:lang w:val="en-GB"/>
        </w:rPr>
      </w:pPr>
      <w:r w:rsidRPr="00102580">
        <w:rPr>
          <w:b/>
          <w:u w:val="single"/>
          <w:lang w:val="en-GB"/>
        </w:rPr>
        <w:t>Highways Matters:</w:t>
      </w:r>
      <w:r w:rsidRPr="00D041ED">
        <w:rPr>
          <w:lang w:val="en-GB"/>
        </w:rPr>
        <w:t xml:space="preserve"> The following items were discussed:</w:t>
      </w:r>
    </w:p>
    <w:p w:rsidR="00C64E83" w:rsidRPr="00D041ED" w:rsidRDefault="00C64E83" w:rsidP="000A246F">
      <w:pPr>
        <w:pStyle w:val="ListParagraph"/>
        <w:numPr>
          <w:ilvl w:val="0"/>
          <w:numId w:val="10"/>
        </w:numPr>
        <w:rPr>
          <w:lang w:val="en-GB"/>
        </w:rPr>
      </w:pPr>
      <w:r w:rsidRPr="00D041ED">
        <w:rPr>
          <w:lang w:val="en-GB"/>
        </w:rPr>
        <w:t>Scale Hill Bridge: an email has been received from Andrew Harrison of CCC stating that there are still some minor works to be undertaken to the bridge and this is being organised through Capita. It is not anticipated that there will be a road closure. Repairs to the fence abutting the bride are the responsibility of the land owner.</w:t>
      </w:r>
    </w:p>
    <w:p w:rsidR="00C64E83" w:rsidRPr="00D041ED" w:rsidRDefault="00C64E83" w:rsidP="00587B69">
      <w:pPr>
        <w:ind w:left="720"/>
        <w:rPr>
          <w:b/>
          <w:lang w:val="en-GB"/>
        </w:rPr>
      </w:pPr>
      <w:r w:rsidRPr="00D041ED">
        <w:rPr>
          <w:b/>
          <w:lang w:val="en-GB"/>
        </w:rPr>
        <w:t>ACTION: Clerk to write to Richard Vickers of Mosser Heights to ask him to undertake repairs to fence.</w:t>
      </w:r>
    </w:p>
    <w:p w:rsidR="00C64E83" w:rsidRPr="00D041ED" w:rsidRDefault="00C64E83" w:rsidP="00587B69">
      <w:pPr>
        <w:pStyle w:val="ListParagraph"/>
        <w:numPr>
          <w:ilvl w:val="0"/>
          <w:numId w:val="10"/>
        </w:numPr>
        <w:rPr>
          <w:b/>
          <w:lang w:val="en-GB"/>
        </w:rPr>
      </w:pPr>
      <w:r w:rsidRPr="00D041ED">
        <w:rPr>
          <w:lang w:val="en-GB"/>
        </w:rPr>
        <w:t>Mockerkin Road water hydrant: to be discussed at next meeting.</w:t>
      </w:r>
    </w:p>
    <w:p w:rsidR="00C64E83" w:rsidRPr="00D041ED" w:rsidRDefault="00C64E83" w:rsidP="00587B69">
      <w:pPr>
        <w:pStyle w:val="ListParagraph"/>
        <w:numPr>
          <w:ilvl w:val="0"/>
          <w:numId w:val="10"/>
        </w:numPr>
        <w:rPr>
          <w:b/>
          <w:lang w:val="en-GB"/>
        </w:rPr>
      </w:pPr>
      <w:r w:rsidRPr="00D041ED">
        <w:rPr>
          <w:lang w:val="en-GB"/>
        </w:rPr>
        <w:t>Drains from Mockerkin How and at Beechcroft Hall are blocked.</w:t>
      </w:r>
    </w:p>
    <w:p w:rsidR="00C64E83" w:rsidRPr="00D041ED" w:rsidRDefault="00C64E83" w:rsidP="00587B69">
      <w:pPr>
        <w:ind w:left="720"/>
        <w:rPr>
          <w:b/>
          <w:lang w:val="en-GB"/>
        </w:rPr>
      </w:pPr>
      <w:r w:rsidRPr="00D041ED">
        <w:rPr>
          <w:b/>
          <w:lang w:val="en-GB"/>
        </w:rPr>
        <w:t>ACTION: Clerk to contact Highways Inspector and ask him to contact Cllr Walker for further information.</w:t>
      </w:r>
    </w:p>
    <w:p w:rsidR="00C64E83" w:rsidRPr="00D041ED" w:rsidRDefault="00C64E83" w:rsidP="00587B69">
      <w:pPr>
        <w:pStyle w:val="ListParagraph"/>
        <w:numPr>
          <w:ilvl w:val="0"/>
          <w:numId w:val="11"/>
        </w:numPr>
        <w:rPr>
          <w:lang w:val="en-GB"/>
        </w:rPr>
      </w:pPr>
      <w:r w:rsidRPr="00D041ED">
        <w:rPr>
          <w:lang w:val="en-GB"/>
        </w:rPr>
        <w:t>Roadside verges: it was noted that a good job had been made of the cutting of the verges in the parish.</w:t>
      </w:r>
    </w:p>
    <w:p w:rsidR="00C64E83" w:rsidRPr="00D041ED" w:rsidRDefault="00C64E83" w:rsidP="00D041ED">
      <w:pPr>
        <w:pStyle w:val="ListParagraph"/>
        <w:ind w:left="1440"/>
        <w:rPr>
          <w:lang w:val="en-GB"/>
        </w:rPr>
      </w:pPr>
    </w:p>
    <w:p w:rsidR="00C64E83" w:rsidRPr="00D041ED" w:rsidRDefault="00C64E83" w:rsidP="00587B69">
      <w:pPr>
        <w:pStyle w:val="ListParagraph"/>
        <w:numPr>
          <w:ilvl w:val="0"/>
          <w:numId w:val="1"/>
        </w:numPr>
        <w:rPr>
          <w:lang w:val="en-GB"/>
        </w:rPr>
      </w:pPr>
      <w:r w:rsidRPr="00102580">
        <w:rPr>
          <w:b/>
          <w:u w:val="single"/>
          <w:lang w:val="en-GB"/>
        </w:rPr>
        <w:t>Village sign for Thackthwaite:</w:t>
      </w:r>
      <w:r w:rsidRPr="00D041ED">
        <w:rPr>
          <w:lang w:val="en-GB"/>
        </w:rPr>
        <w:t xml:space="preserve"> Cllrs. Agreed </w:t>
      </w:r>
      <w:r>
        <w:rPr>
          <w:lang w:val="en-GB"/>
        </w:rPr>
        <w:t>to pay for the e</w:t>
      </w:r>
      <w:r w:rsidRPr="00D041ED">
        <w:rPr>
          <w:lang w:val="en-GB"/>
        </w:rPr>
        <w:t>rection of the signs. Cllr. Hayton to engage contractor.</w:t>
      </w:r>
    </w:p>
    <w:p w:rsidR="00C64E83" w:rsidRPr="00D041ED" w:rsidRDefault="00C64E83" w:rsidP="00D041ED">
      <w:pPr>
        <w:pStyle w:val="ListParagraph"/>
        <w:rPr>
          <w:lang w:val="en-GB"/>
        </w:rPr>
      </w:pPr>
    </w:p>
    <w:p w:rsidR="00C64E83" w:rsidRPr="00D041ED" w:rsidRDefault="00C64E83" w:rsidP="00587B69">
      <w:pPr>
        <w:pStyle w:val="ListParagraph"/>
        <w:numPr>
          <w:ilvl w:val="0"/>
          <w:numId w:val="1"/>
        </w:numPr>
        <w:rPr>
          <w:lang w:val="en-GB"/>
        </w:rPr>
      </w:pPr>
      <w:r w:rsidRPr="00102580">
        <w:rPr>
          <w:b/>
          <w:u w:val="single"/>
          <w:lang w:val="en-GB"/>
        </w:rPr>
        <w:t>Melbreak Communities update:</w:t>
      </w:r>
      <w:r w:rsidRPr="00D041ED">
        <w:rPr>
          <w:lang w:val="en-GB"/>
        </w:rPr>
        <w:t xml:space="preserve"> Cllr. Hayton informed the meeting that there would be a Coffee Morning held in Lorton on the 16</w:t>
      </w:r>
      <w:r w:rsidRPr="00D041ED">
        <w:rPr>
          <w:vertAlign w:val="superscript"/>
          <w:lang w:val="en-GB"/>
        </w:rPr>
        <w:t>th</w:t>
      </w:r>
      <w:r w:rsidRPr="00D041ED">
        <w:rPr>
          <w:lang w:val="en-GB"/>
        </w:rPr>
        <w:t xml:space="preserve"> July and this would be followed by a concert give</w:t>
      </w:r>
      <w:r>
        <w:rPr>
          <w:lang w:val="en-GB"/>
        </w:rPr>
        <w:t>n by pupils at Lorton School in</w:t>
      </w:r>
      <w:r w:rsidRPr="00D041ED">
        <w:rPr>
          <w:lang w:val="en-GB"/>
        </w:rPr>
        <w:t xml:space="preserve"> Loweswater Village Hall also on the 16</w:t>
      </w:r>
      <w:r w:rsidRPr="00D041ED">
        <w:rPr>
          <w:vertAlign w:val="superscript"/>
          <w:lang w:val="en-GB"/>
        </w:rPr>
        <w:t>th</w:t>
      </w:r>
      <w:r w:rsidRPr="00D041ED">
        <w:rPr>
          <w:lang w:val="en-GB"/>
        </w:rPr>
        <w:t xml:space="preserve"> July at 7.00pm. The draft version of the Community Plan will be pulled together during the summer and should be available during September.</w:t>
      </w:r>
    </w:p>
    <w:p w:rsidR="00C64E83" w:rsidRPr="00D041ED" w:rsidRDefault="00C64E83" w:rsidP="00D041ED">
      <w:pPr>
        <w:rPr>
          <w:lang w:val="en-GB"/>
        </w:rPr>
      </w:pPr>
    </w:p>
    <w:p w:rsidR="00C64E83" w:rsidRPr="00D041ED" w:rsidRDefault="00C64E83" w:rsidP="00587B69">
      <w:pPr>
        <w:pStyle w:val="ListParagraph"/>
        <w:numPr>
          <w:ilvl w:val="0"/>
          <w:numId w:val="1"/>
        </w:numPr>
        <w:rPr>
          <w:lang w:val="en-GB"/>
        </w:rPr>
      </w:pPr>
      <w:r w:rsidRPr="00102580">
        <w:rPr>
          <w:b/>
          <w:u w:val="single"/>
          <w:lang w:val="en-GB"/>
        </w:rPr>
        <w:t>Correspondence:</w:t>
      </w:r>
      <w:r w:rsidRPr="00D041ED">
        <w:rPr>
          <w:lang w:val="en-GB"/>
        </w:rPr>
        <w:t xml:space="preserve"> A letter has been received from Loweswater PCC thanking the PC for the recent donation.  The Rights of Way team from CCC have informed the PC that improvements to the Right of Way network in the parish, but outwith the LDNP, will be undertaken in the coming year. A letter from Michael Baron on various issues relating to the work of the Managing Radioactive Waste Safely (MRWS) Partnership</w:t>
      </w:r>
      <w:r>
        <w:rPr>
          <w:lang w:val="en-GB"/>
        </w:rPr>
        <w:t xml:space="preserve"> and how CALC and Parish Councils engage with the process.</w:t>
      </w:r>
    </w:p>
    <w:p w:rsidR="00C64E83" w:rsidRPr="00D041ED" w:rsidRDefault="00C64E83" w:rsidP="00587B69">
      <w:pPr>
        <w:pStyle w:val="ListParagraph"/>
        <w:jc w:val="right"/>
        <w:rPr>
          <w:b/>
          <w:lang w:val="en-GB"/>
        </w:rPr>
      </w:pPr>
    </w:p>
    <w:p w:rsidR="00C64E83" w:rsidRPr="00D041ED" w:rsidRDefault="00C64E83" w:rsidP="00587B69">
      <w:pPr>
        <w:pStyle w:val="ListParagraph"/>
        <w:jc w:val="right"/>
        <w:rPr>
          <w:b/>
          <w:lang w:val="en-GB"/>
        </w:rPr>
      </w:pPr>
      <w:r w:rsidRPr="00D041ED">
        <w:rPr>
          <w:b/>
          <w:lang w:val="en-GB"/>
        </w:rPr>
        <w:t>ACTION: Clerk to acknowledge letter from Michael Baron.</w:t>
      </w:r>
    </w:p>
    <w:p w:rsidR="00C64E83" w:rsidRPr="00D041ED" w:rsidRDefault="00C64E83" w:rsidP="00587B69">
      <w:pPr>
        <w:pStyle w:val="ListParagraph"/>
        <w:jc w:val="right"/>
        <w:rPr>
          <w:b/>
          <w:lang w:val="en-GB"/>
        </w:rPr>
      </w:pPr>
    </w:p>
    <w:p w:rsidR="00C64E83" w:rsidRPr="00102580" w:rsidRDefault="00C64E83" w:rsidP="00587B69">
      <w:pPr>
        <w:pStyle w:val="ListParagraph"/>
        <w:numPr>
          <w:ilvl w:val="0"/>
          <w:numId w:val="1"/>
        </w:numPr>
        <w:rPr>
          <w:b/>
          <w:u w:val="single"/>
          <w:lang w:val="en-GB"/>
        </w:rPr>
      </w:pPr>
      <w:r w:rsidRPr="00102580">
        <w:rPr>
          <w:b/>
          <w:u w:val="single"/>
          <w:lang w:val="en-GB"/>
        </w:rPr>
        <w:t xml:space="preserve">Date of next meeting: </w:t>
      </w:r>
    </w:p>
    <w:p w:rsidR="00C64E83" w:rsidRPr="00D041ED" w:rsidRDefault="00C64E83" w:rsidP="00587B69">
      <w:pPr>
        <w:pStyle w:val="ListParagraph"/>
        <w:jc w:val="center"/>
        <w:rPr>
          <w:b/>
          <w:u w:val="single"/>
          <w:lang w:val="en-GB"/>
        </w:rPr>
      </w:pPr>
    </w:p>
    <w:p w:rsidR="00C64E83" w:rsidRPr="00D041ED" w:rsidRDefault="00C64E83" w:rsidP="00587B69">
      <w:pPr>
        <w:pStyle w:val="ListParagraph"/>
        <w:jc w:val="center"/>
        <w:rPr>
          <w:lang w:val="en-GB"/>
        </w:rPr>
      </w:pPr>
      <w:r w:rsidRPr="00D041ED">
        <w:rPr>
          <w:b/>
          <w:u w:val="single"/>
          <w:lang w:val="en-GB"/>
        </w:rPr>
        <w:t>Thursday 8</w:t>
      </w:r>
      <w:r w:rsidRPr="00D041ED">
        <w:rPr>
          <w:b/>
          <w:u w:val="single"/>
          <w:vertAlign w:val="superscript"/>
          <w:lang w:val="en-GB"/>
        </w:rPr>
        <w:t>th</w:t>
      </w:r>
      <w:r w:rsidRPr="00D041ED">
        <w:rPr>
          <w:b/>
          <w:u w:val="single"/>
          <w:lang w:val="en-GB"/>
        </w:rPr>
        <w:t xml:space="preserve"> September 2011 in Loweswater Village Hall at 7.30pm</w:t>
      </w:r>
    </w:p>
    <w:p w:rsidR="00C64E83" w:rsidRPr="00D041ED" w:rsidRDefault="00C64E83" w:rsidP="00587B69">
      <w:pPr>
        <w:pStyle w:val="ListParagraph"/>
        <w:rPr>
          <w:b/>
          <w:u w:val="single"/>
          <w:lang w:val="en-GB"/>
        </w:rPr>
      </w:pPr>
    </w:p>
    <w:p w:rsidR="00C64E83" w:rsidRDefault="00C64E83" w:rsidP="00587B69">
      <w:pPr>
        <w:pStyle w:val="ListParagraph"/>
        <w:rPr>
          <w:lang w:val="en-GB"/>
        </w:rPr>
      </w:pPr>
      <w:r w:rsidRPr="00D041ED">
        <w:rPr>
          <w:lang w:val="en-GB"/>
        </w:rPr>
        <w:t>Councillors made a presentation to the outgoing Clerk, Carol Priestley,</w:t>
      </w:r>
      <w:r>
        <w:rPr>
          <w:lang w:val="en-GB"/>
        </w:rPr>
        <w:t xml:space="preserve"> and thanked her for the</w:t>
      </w:r>
      <w:r w:rsidRPr="00D041ED">
        <w:rPr>
          <w:lang w:val="en-GB"/>
        </w:rPr>
        <w:t xml:space="preserve"> work she had undertaken on their behalf during the last two years.</w:t>
      </w:r>
    </w:p>
    <w:p w:rsidR="00C64E83" w:rsidRDefault="00C64E83" w:rsidP="00587B69">
      <w:pPr>
        <w:pStyle w:val="ListParagraph"/>
        <w:rPr>
          <w:lang w:val="en-GB"/>
        </w:rPr>
      </w:pPr>
    </w:p>
    <w:p w:rsidR="00C64E83" w:rsidRDefault="00C64E83" w:rsidP="00587B69">
      <w:pPr>
        <w:pStyle w:val="ListParagraph"/>
        <w:rPr>
          <w:lang w:val="en-GB"/>
        </w:rPr>
      </w:pPr>
    </w:p>
    <w:p w:rsidR="00C64E83" w:rsidRDefault="00C64E83" w:rsidP="00587B69">
      <w:pPr>
        <w:pStyle w:val="ListParagraph"/>
        <w:rPr>
          <w:lang w:val="en-GB"/>
        </w:rPr>
      </w:pPr>
    </w:p>
    <w:p w:rsidR="00C64E83" w:rsidRDefault="00C64E83" w:rsidP="00587B69">
      <w:pPr>
        <w:pStyle w:val="ListParagraph"/>
        <w:rPr>
          <w:lang w:val="en-GB"/>
        </w:rPr>
      </w:pPr>
    </w:p>
    <w:p w:rsidR="00C64E83" w:rsidRDefault="00C64E83" w:rsidP="00587B69">
      <w:pPr>
        <w:pStyle w:val="ListParagraph"/>
        <w:rPr>
          <w:lang w:val="en-GB"/>
        </w:rPr>
      </w:pPr>
      <w:r>
        <w:rPr>
          <w:lang w:val="en-GB"/>
        </w:rPr>
        <w:t>Signed: ………………………………………………………………………………………………………………………………………..</w:t>
      </w:r>
    </w:p>
    <w:p w:rsidR="00C64E83" w:rsidRPr="00D041ED" w:rsidRDefault="00C64E83" w:rsidP="000D6404">
      <w:pPr>
        <w:pStyle w:val="ListParagraph"/>
        <w:jc w:val="center"/>
        <w:rPr>
          <w:lang w:val="en-GB"/>
        </w:rPr>
      </w:pPr>
      <w:r>
        <w:rPr>
          <w:lang w:val="en-GB"/>
        </w:rPr>
        <w:t>Chairman</w:t>
      </w:r>
    </w:p>
    <w:sectPr w:rsidR="00C64E83" w:rsidRPr="00D041ED" w:rsidSect="00C8570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569B6"/>
    <w:multiLevelType w:val="hybridMultilevel"/>
    <w:tmpl w:val="810C37E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D8A119D"/>
    <w:multiLevelType w:val="hybridMultilevel"/>
    <w:tmpl w:val="EB76CF68"/>
    <w:lvl w:ilvl="0" w:tplc="2DF42F18">
      <w:start w:val="10"/>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2E6F0BCC"/>
    <w:multiLevelType w:val="hybridMultilevel"/>
    <w:tmpl w:val="A1E4109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3EBE44A4"/>
    <w:multiLevelType w:val="hybridMultilevel"/>
    <w:tmpl w:val="C5ACCBD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49FF6F07"/>
    <w:multiLevelType w:val="hybridMultilevel"/>
    <w:tmpl w:val="42D676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B7E77F2"/>
    <w:multiLevelType w:val="hybridMultilevel"/>
    <w:tmpl w:val="95CE8BA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536C0D9C"/>
    <w:multiLevelType w:val="hybridMultilevel"/>
    <w:tmpl w:val="82F6980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57D6006C"/>
    <w:multiLevelType w:val="hybridMultilevel"/>
    <w:tmpl w:val="BC4C42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61676998"/>
    <w:multiLevelType w:val="hybridMultilevel"/>
    <w:tmpl w:val="7AF46F5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7179713E"/>
    <w:multiLevelType w:val="hybridMultilevel"/>
    <w:tmpl w:val="74EE3CB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0">
    <w:nsid w:val="7CC26EBC"/>
    <w:multiLevelType w:val="hybridMultilevel"/>
    <w:tmpl w:val="C2A6F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7F007239"/>
    <w:multiLevelType w:val="hybridMultilevel"/>
    <w:tmpl w:val="A26694A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7FC7550F"/>
    <w:multiLevelType w:val="hybridMultilevel"/>
    <w:tmpl w:val="F1D88508"/>
    <w:lvl w:ilvl="0" w:tplc="2DF42F18">
      <w:start w:val="10"/>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9"/>
  </w:num>
  <w:num w:numId="3">
    <w:abstractNumId w:val="6"/>
  </w:num>
  <w:num w:numId="4">
    <w:abstractNumId w:val="2"/>
  </w:num>
  <w:num w:numId="5">
    <w:abstractNumId w:val="5"/>
  </w:num>
  <w:num w:numId="6">
    <w:abstractNumId w:val="4"/>
  </w:num>
  <w:num w:numId="7">
    <w:abstractNumId w:val="0"/>
  </w:num>
  <w:num w:numId="8">
    <w:abstractNumId w:val="12"/>
  </w:num>
  <w:num w:numId="9">
    <w:abstractNumId w:val="1"/>
  </w:num>
  <w:num w:numId="10">
    <w:abstractNumId w:val="10"/>
  </w:num>
  <w:num w:numId="11">
    <w:abstractNumId w:val="7"/>
  </w:num>
  <w:num w:numId="12">
    <w:abstractNumId w:val="11"/>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C2A57"/>
    <w:rsid w:val="0003169A"/>
    <w:rsid w:val="000A246F"/>
    <w:rsid w:val="000D6404"/>
    <w:rsid w:val="00102580"/>
    <w:rsid w:val="00123F13"/>
    <w:rsid w:val="0015732A"/>
    <w:rsid w:val="00202026"/>
    <w:rsid w:val="00280D18"/>
    <w:rsid w:val="00291F4E"/>
    <w:rsid w:val="002D76EE"/>
    <w:rsid w:val="003D6491"/>
    <w:rsid w:val="00406947"/>
    <w:rsid w:val="0046723F"/>
    <w:rsid w:val="004D43B5"/>
    <w:rsid w:val="00587B69"/>
    <w:rsid w:val="0059114E"/>
    <w:rsid w:val="006130C1"/>
    <w:rsid w:val="00732045"/>
    <w:rsid w:val="007A7077"/>
    <w:rsid w:val="008C36B4"/>
    <w:rsid w:val="00A52DD0"/>
    <w:rsid w:val="00A62E93"/>
    <w:rsid w:val="00B105FA"/>
    <w:rsid w:val="00B77C56"/>
    <w:rsid w:val="00C64E83"/>
    <w:rsid w:val="00C85707"/>
    <w:rsid w:val="00CD407C"/>
    <w:rsid w:val="00D041ED"/>
    <w:rsid w:val="00FC2A57"/>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5707"/>
    <w:pPr>
      <w:jc w:val="both"/>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C2A5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1124</Words>
  <Characters>6407</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Loweswater Parish Council</dc:title>
  <dc:subject/>
  <dc:creator> </dc:creator>
  <cp:keywords/>
  <dc:description/>
  <cp:lastModifiedBy>Leslie Webb</cp:lastModifiedBy>
  <cp:revision>2</cp:revision>
  <cp:lastPrinted>2011-07-13T07:10:00Z</cp:lastPrinted>
  <dcterms:created xsi:type="dcterms:W3CDTF">2011-07-25T12:08:00Z</dcterms:created>
  <dcterms:modified xsi:type="dcterms:W3CDTF">2011-07-25T12:08:00Z</dcterms:modified>
</cp:coreProperties>
</file>